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2730C7" w14:paraId="60A3AE78" w14:textId="77777777" w:rsidTr="00550BD2">
        <w:tc>
          <w:tcPr>
            <w:tcW w:w="3348" w:type="dxa"/>
            <w:shd w:val="clear" w:color="auto" w:fill="auto"/>
          </w:tcPr>
          <w:p w14:paraId="16B197F3" w14:textId="77777777" w:rsidR="00CF508E" w:rsidRPr="002730C7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361F0F88" w14:textId="77777777" w:rsidR="00CF508E" w:rsidRPr="002730C7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14:paraId="0269182D" w14:textId="77777777" w:rsidR="00CF508E" w:rsidRPr="002730C7" w:rsidRDefault="00F12061" w:rsidP="00CF508E">
      <w:pPr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6B9C7B0" wp14:editId="3F81B11A">
                <wp:simplePos x="0" y="0"/>
                <wp:positionH relativeFrom="column">
                  <wp:posOffset>322560</wp:posOffset>
                </wp:positionH>
                <wp:positionV relativeFrom="paragraph">
                  <wp:posOffset>155250</wp:posOffset>
                </wp:positionV>
                <wp:extent cx="6187800" cy="9409250"/>
                <wp:effectExtent l="19050" t="19050" r="22860" b="20955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7800" cy="940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7D595" w14:textId="77777777" w:rsidR="00FB6667" w:rsidRPr="00732A6E" w:rsidRDefault="00FB6667" w:rsidP="00CF508E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2F5977D1" w14:textId="77777777" w:rsidR="00FB6667" w:rsidRPr="00732A6E" w:rsidRDefault="00FB6667" w:rsidP="00CF508E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32A6E">
                              <w:rPr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65659BB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32A6E"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732A6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732A6E">
                              <w:rPr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732A6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14:paraId="09BD1562" w14:textId="77777777" w:rsidR="00FB6667" w:rsidRPr="00732A6E" w:rsidRDefault="00FB6667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35E9F7CA" w14:textId="77777777" w:rsidR="00FB6667" w:rsidRPr="00732A6E" w:rsidRDefault="00FB6667" w:rsidP="00CF508E">
                            <w:pPr>
                              <w:rPr>
                                <w:lang w:val="fr-FR"/>
                              </w:rPr>
                            </w:pPr>
                            <w:r w:rsidRPr="00732A6E"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14:paraId="6BD3DA25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7F3738">
                              <w:rPr>
                                <w:noProof/>
                              </w:rPr>
                              <w:drawing>
                                <wp:inline distT="0" distB="0" distL="0" distR="0" wp14:anchorId="4C495BFD" wp14:editId="355ADE97">
                                  <wp:extent cx="3136900" cy="1456694"/>
                                  <wp:effectExtent l="0" t="0" r="635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4331" cy="14880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64AE82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6878ECF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97E9661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5BF8C2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B62E525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1FC6EA4" w14:textId="77777777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</w:p>
                          <w:p w14:paraId="66DE13ED" w14:textId="77777777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</w:p>
                          <w:p w14:paraId="2BFD9EE6" w14:textId="2C2D7494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3BC5AAF5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293C44D5" w14:textId="77777777" w:rsidR="00FB6667" w:rsidRPr="00732A6E" w:rsidRDefault="00FB666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CB5E04B" w14:textId="34C3A3F0" w:rsidR="00DE1838" w:rsidRDefault="00FB6667" w:rsidP="00DE1838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32A6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</w:t>
                            </w:r>
                            <w:r w:rsidR="00DE1838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Môn </w:t>
                            </w:r>
                            <w:proofErr w:type="spellStart"/>
                            <w:proofErr w:type="gramStart"/>
                            <w:r w:rsidR="00DE1838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="00DE1838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="00DE1838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HÓA HỌC 1</w:t>
                            </w:r>
                          </w:p>
                          <w:p w14:paraId="186A9AFB" w14:textId="77777777" w:rsidR="00DE1838" w:rsidRDefault="00DE1838" w:rsidP="00DE1838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 : TCCN – 17T4   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17</w:t>
                            </w:r>
                          </w:p>
                          <w:p w14:paraId="4CC83ADE" w14:textId="77D07054" w:rsidR="00DE1838" w:rsidRDefault="00DE1838" w:rsidP="00DE183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HUYỀN NGA</w:t>
                            </w:r>
                          </w:p>
                          <w:p w14:paraId="38872C84" w14:textId="77777777" w:rsidR="00DE1838" w:rsidRDefault="00DE1838" w:rsidP="00DE183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Năm học: 2018 - 2019</w:t>
                            </w:r>
                          </w:p>
                          <w:p w14:paraId="3F6B870A" w14:textId="1D9EB5EC" w:rsidR="00FB6667" w:rsidRPr="00732A6E" w:rsidRDefault="00FB6667" w:rsidP="00DE183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B286779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8164274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9005082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C1D4226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7F8B1D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D08B32C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1CE7E72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9D59EC6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92F2472" w14:textId="70AF53D8" w:rsidR="00FB6667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1308320" w14:textId="0D232DA2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095ED4D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52BD6C2D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B233C56" w14:textId="6C380481" w:rsidR="00FB6667" w:rsidRPr="00732A6E" w:rsidRDefault="00FB666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B9C7B0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25.4pt;margin-top:12.2pt;width:487.25pt;height:740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" strokeweight="3pt">
                <v:stroke linestyle="thinThin"/>
                <v:textbox>
                  <w:txbxContent>
                    <w:p w14:paraId="0AC7D595" w14:textId="77777777" w:rsidR="00FB6667" w:rsidRPr="00732A6E" w:rsidRDefault="00FB6667" w:rsidP="00CF508E">
                      <w:pPr>
                        <w:jc w:val="center"/>
                        <w:rPr>
                          <w:sz w:val="28"/>
                          <w:szCs w:val="28"/>
                          <w:lang w:val="pt-BR"/>
                        </w:rPr>
                      </w:pPr>
                    </w:p>
                    <w:p w14:paraId="2F5977D1" w14:textId="77777777" w:rsidR="00FB6667" w:rsidRPr="00732A6E" w:rsidRDefault="00FB6667" w:rsidP="00CF508E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32A6E">
                        <w:rPr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165659BB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32A6E"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732A6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732A6E">
                        <w:rPr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732A6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14:paraId="09BD1562" w14:textId="77777777" w:rsidR="00FB6667" w:rsidRPr="00732A6E" w:rsidRDefault="00FB6667" w:rsidP="00CF508E">
                      <w:pPr>
                        <w:rPr>
                          <w:lang w:val="fr-FR"/>
                        </w:rPr>
                      </w:pPr>
                    </w:p>
                    <w:p w14:paraId="35E9F7CA" w14:textId="77777777" w:rsidR="00FB6667" w:rsidRPr="00732A6E" w:rsidRDefault="00FB6667" w:rsidP="00CF508E">
                      <w:pPr>
                        <w:rPr>
                          <w:lang w:val="fr-FR"/>
                        </w:rPr>
                      </w:pPr>
                      <w:r w:rsidRPr="00732A6E"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14:paraId="6BD3DA25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  <w:r w:rsidRPr="007F3738">
                        <w:rPr>
                          <w:noProof/>
                        </w:rPr>
                        <w:drawing>
                          <wp:inline distT="0" distB="0" distL="0" distR="0" wp14:anchorId="4C495BFD" wp14:editId="355ADE97">
                            <wp:extent cx="3136900" cy="1456694"/>
                            <wp:effectExtent l="0" t="0" r="635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4331" cy="14880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64AE82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6878ECF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97E9661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5BF8C2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B62E525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1FC6EA4" w14:textId="77777777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</w:p>
                    <w:p w14:paraId="66DE13ED" w14:textId="77777777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</w:p>
                    <w:p w14:paraId="2BFD9EE6" w14:textId="2C2D7494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732A6E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3BC5AAF5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732A6E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293C44D5" w14:textId="77777777" w:rsidR="00FB6667" w:rsidRPr="00732A6E" w:rsidRDefault="00FB6667" w:rsidP="00CF508E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CB5E04B" w14:textId="34C3A3F0" w:rsidR="00DE1838" w:rsidRDefault="00FB6667" w:rsidP="00DE1838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732A6E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</w:t>
                      </w:r>
                      <w:r w:rsidR="00DE1838">
                        <w:rPr>
                          <w:sz w:val="32"/>
                          <w:szCs w:val="32"/>
                          <w:lang w:val="fr-FR"/>
                        </w:rPr>
                        <w:t xml:space="preserve"> Môn </w:t>
                      </w:r>
                      <w:proofErr w:type="spellStart"/>
                      <w:proofErr w:type="gramStart"/>
                      <w:r w:rsidR="00DE1838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="00DE1838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="00DE1838">
                        <w:rPr>
                          <w:sz w:val="32"/>
                          <w:szCs w:val="32"/>
                          <w:lang w:val="fr-FR"/>
                        </w:rPr>
                        <w:t xml:space="preserve"> HÓA HỌC 1</w:t>
                      </w:r>
                    </w:p>
                    <w:p w14:paraId="186A9AFB" w14:textId="77777777" w:rsidR="00DE1838" w:rsidRDefault="00DE1838" w:rsidP="00DE1838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 : TCCN – 17T4    </w:t>
                      </w:r>
                      <w:proofErr w:type="spellStart"/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17</w:t>
                      </w:r>
                    </w:p>
                    <w:p w14:paraId="4CC83ADE" w14:textId="77D07054" w:rsidR="00DE1838" w:rsidRDefault="00DE1838" w:rsidP="00DE183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Họ và tên giảng viên: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HUYỀN NGA</w:t>
                      </w:r>
                    </w:p>
                    <w:p w14:paraId="38872C84" w14:textId="77777777" w:rsidR="00DE1838" w:rsidRDefault="00DE1838" w:rsidP="00DE183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Năm học: 2018 - 2019</w:t>
                      </w:r>
                    </w:p>
                    <w:p w14:paraId="3F6B870A" w14:textId="1D9EB5EC" w:rsidR="00FB6667" w:rsidRPr="00732A6E" w:rsidRDefault="00FB6667" w:rsidP="00DE183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B286779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8164274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9005082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C1D4226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7F8B1D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D08B32C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1CE7E72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9D59EC6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92F2472" w14:textId="70AF53D8" w:rsidR="00FB6667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1308320" w14:textId="0D232DA2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4095ED4D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14:paraId="52BD6C2D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7B233C56" w14:textId="6C380481" w:rsidR="00FB6667" w:rsidRPr="00732A6E" w:rsidRDefault="00FB666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732A6E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1/1</w:t>
                      </w:r>
                    </w:p>
                  </w:txbxContent>
                </v:textbox>
              </v:shape>
            </w:pict>
          </mc:Fallback>
        </mc:AlternateContent>
      </w:r>
    </w:p>
    <w:p w14:paraId="14D11D03" w14:textId="66DA3CB4" w:rsidR="00CF508E" w:rsidRPr="002730C7" w:rsidRDefault="00CF508E" w:rsidP="00CF508E">
      <w:pPr>
        <w:rPr>
          <w:lang w:val="pt-BR"/>
        </w:rPr>
      </w:pPr>
    </w:p>
    <w:p w14:paraId="3552CB71" w14:textId="130C20D1" w:rsidR="00CF508E" w:rsidRPr="002730C7" w:rsidRDefault="00CF508E" w:rsidP="00CF508E">
      <w:pPr>
        <w:rPr>
          <w:lang w:val="pt-BR"/>
        </w:rPr>
      </w:pPr>
    </w:p>
    <w:p w14:paraId="4453863E" w14:textId="73113712" w:rsidR="00CF508E" w:rsidRPr="002730C7" w:rsidRDefault="00CF508E" w:rsidP="00CF508E">
      <w:pPr>
        <w:rPr>
          <w:lang w:val="pt-BR"/>
        </w:rPr>
      </w:pPr>
    </w:p>
    <w:p w14:paraId="5351CA58" w14:textId="5D57A5AC" w:rsidR="00CF508E" w:rsidRPr="002730C7" w:rsidRDefault="001A56F8" w:rsidP="00CF508E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67547D" wp14:editId="59BA1DF6">
                <wp:simplePos x="0" y="0"/>
                <wp:positionH relativeFrom="column">
                  <wp:posOffset>2458140</wp:posOffset>
                </wp:positionH>
                <wp:positionV relativeFrom="paragraph">
                  <wp:posOffset>29625</wp:posOffset>
                </wp:positionV>
                <wp:extent cx="1805940" cy="7620"/>
                <wp:effectExtent l="5715" t="11430" r="7620" b="9525"/>
                <wp:wrapNone/>
                <wp:docPr id="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1AAF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193.55pt;margin-top:2.35pt;width:142.2pt;height:.6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"/>
            </w:pict>
          </mc:Fallback>
        </mc:AlternateContent>
      </w:r>
    </w:p>
    <w:p w14:paraId="03CC794D" w14:textId="77777777" w:rsidR="00CF508E" w:rsidRPr="002730C7" w:rsidRDefault="00CF508E" w:rsidP="00CF508E">
      <w:pPr>
        <w:tabs>
          <w:tab w:val="left" w:pos="3960"/>
        </w:tabs>
        <w:rPr>
          <w:lang w:val="pt-BR"/>
        </w:rPr>
      </w:pPr>
      <w:r w:rsidRPr="002730C7">
        <w:rPr>
          <w:lang w:val="pt-BR"/>
        </w:rPr>
        <w:tab/>
      </w:r>
    </w:p>
    <w:p w14:paraId="56561E97" w14:textId="77777777" w:rsidR="00CF508E" w:rsidRPr="002730C7" w:rsidRDefault="00CF508E" w:rsidP="00CF508E">
      <w:pPr>
        <w:tabs>
          <w:tab w:val="left" w:pos="3960"/>
        </w:tabs>
        <w:rPr>
          <w:lang w:val="pt-BR"/>
        </w:rPr>
      </w:pPr>
    </w:p>
    <w:p w14:paraId="40E079B9" w14:textId="77777777" w:rsidR="00CF508E" w:rsidRPr="002730C7" w:rsidRDefault="00CF508E" w:rsidP="00CF508E">
      <w:pPr>
        <w:rPr>
          <w:lang w:val="pt-BR"/>
        </w:rPr>
      </w:pPr>
    </w:p>
    <w:p w14:paraId="7EAA7323" w14:textId="77777777" w:rsidR="00CF508E" w:rsidRPr="002730C7" w:rsidRDefault="00CF508E" w:rsidP="00CF508E">
      <w:pPr>
        <w:rPr>
          <w:lang w:val="pt-BR"/>
        </w:rPr>
      </w:pPr>
    </w:p>
    <w:p w14:paraId="6C100A1C" w14:textId="77777777" w:rsidR="00CF508E" w:rsidRPr="002730C7" w:rsidRDefault="00CF508E" w:rsidP="00CF508E">
      <w:pPr>
        <w:rPr>
          <w:lang w:val="pt-BR"/>
        </w:rPr>
      </w:pPr>
    </w:p>
    <w:p w14:paraId="3E60D2E0" w14:textId="77777777" w:rsidR="00CF508E" w:rsidRPr="002730C7" w:rsidRDefault="00CF508E" w:rsidP="00CF508E">
      <w:pPr>
        <w:rPr>
          <w:lang w:val="pt-BR"/>
        </w:rPr>
      </w:pPr>
    </w:p>
    <w:p w14:paraId="2386BB36" w14:textId="77777777" w:rsidR="00CF508E" w:rsidRPr="002730C7" w:rsidRDefault="00CF508E" w:rsidP="00CF508E">
      <w:pPr>
        <w:rPr>
          <w:lang w:val="pt-BR"/>
        </w:rPr>
      </w:pPr>
    </w:p>
    <w:p w14:paraId="02C8C64F" w14:textId="77777777" w:rsidR="00CF508E" w:rsidRPr="002730C7" w:rsidRDefault="00CF508E" w:rsidP="00CF508E">
      <w:pPr>
        <w:rPr>
          <w:lang w:val="pt-BR"/>
        </w:rPr>
      </w:pPr>
    </w:p>
    <w:p w14:paraId="6B6C874F" w14:textId="77777777" w:rsidR="00CF508E" w:rsidRPr="002730C7" w:rsidRDefault="00CF508E" w:rsidP="00CF508E">
      <w:pPr>
        <w:rPr>
          <w:lang w:val="pt-BR"/>
        </w:rPr>
      </w:pPr>
    </w:p>
    <w:p w14:paraId="3D8FCDE6" w14:textId="77777777" w:rsidR="00CF508E" w:rsidRPr="002730C7" w:rsidRDefault="00CF508E" w:rsidP="00CF508E">
      <w:pPr>
        <w:rPr>
          <w:lang w:val="pt-BR"/>
        </w:rPr>
      </w:pPr>
    </w:p>
    <w:p w14:paraId="50DAC632" w14:textId="77777777" w:rsidR="00CF508E" w:rsidRPr="002730C7" w:rsidRDefault="00CF508E" w:rsidP="00CF508E">
      <w:pPr>
        <w:rPr>
          <w:lang w:val="pt-BR"/>
        </w:rPr>
      </w:pPr>
    </w:p>
    <w:p w14:paraId="73F25D9A" w14:textId="77777777" w:rsidR="00CF508E" w:rsidRPr="002730C7" w:rsidRDefault="00CF508E" w:rsidP="00CF508E">
      <w:pPr>
        <w:rPr>
          <w:lang w:val="pt-BR"/>
        </w:rPr>
      </w:pPr>
    </w:p>
    <w:p w14:paraId="33FDDD4C" w14:textId="77777777" w:rsidR="00CF508E" w:rsidRPr="002730C7" w:rsidRDefault="00CF508E" w:rsidP="00CF508E">
      <w:pPr>
        <w:rPr>
          <w:lang w:val="pt-BR"/>
        </w:rPr>
      </w:pPr>
    </w:p>
    <w:p w14:paraId="2D1F8C4B" w14:textId="77777777" w:rsidR="00CF508E" w:rsidRPr="002730C7" w:rsidRDefault="00CF508E" w:rsidP="00CF508E">
      <w:pPr>
        <w:rPr>
          <w:lang w:val="pt-BR"/>
        </w:rPr>
      </w:pPr>
    </w:p>
    <w:p w14:paraId="2E55F15D" w14:textId="77777777" w:rsidR="00CF508E" w:rsidRPr="002730C7" w:rsidRDefault="00CF508E" w:rsidP="00CF508E">
      <w:pPr>
        <w:rPr>
          <w:lang w:val="pt-BR"/>
        </w:rPr>
      </w:pPr>
    </w:p>
    <w:p w14:paraId="321947A4" w14:textId="77777777" w:rsidR="00CF508E" w:rsidRPr="002730C7" w:rsidRDefault="00CF508E" w:rsidP="00CF508E">
      <w:pPr>
        <w:rPr>
          <w:lang w:val="pt-BR"/>
        </w:rPr>
      </w:pPr>
    </w:p>
    <w:p w14:paraId="0EDE23AA" w14:textId="77777777" w:rsidR="00CF508E" w:rsidRPr="002730C7" w:rsidRDefault="00CF508E" w:rsidP="00CF508E">
      <w:pPr>
        <w:rPr>
          <w:lang w:val="pt-BR"/>
        </w:rPr>
      </w:pPr>
    </w:p>
    <w:p w14:paraId="2F362586" w14:textId="302C48ED" w:rsidR="00C47D13" w:rsidRDefault="00C47D13" w:rsidP="00C47D13">
      <w:pPr>
        <w:tabs>
          <w:tab w:val="left" w:pos="3960"/>
        </w:tabs>
        <w:rPr>
          <w:lang w:val="pt-BR"/>
        </w:rPr>
      </w:pPr>
    </w:p>
    <w:p w14:paraId="586D5F5E" w14:textId="77777777" w:rsidR="00C47D13" w:rsidRPr="00C47D13" w:rsidRDefault="00C47D13" w:rsidP="00C47D13">
      <w:pPr>
        <w:rPr>
          <w:lang w:val="pt-BR"/>
        </w:rPr>
      </w:pPr>
    </w:p>
    <w:p w14:paraId="0277FA13" w14:textId="77777777" w:rsidR="00C47D13" w:rsidRPr="00C47D13" w:rsidRDefault="00C47D13" w:rsidP="00C47D13">
      <w:pPr>
        <w:rPr>
          <w:lang w:val="pt-BR"/>
        </w:rPr>
      </w:pPr>
    </w:p>
    <w:p w14:paraId="4AC6E476" w14:textId="77777777" w:rsidR="00C47D13" w:rsidRPr="00C47D13" w:rsidRDefault="00C47D13" w:rsidP="00C47D13">
      <w:pPr>
        <w:rPr>
          <w:lang w:val="pt-BR"/>
        </w:rPr>
      </w:pPr>
    </w:p>
    <w:p w14:paraId="25AA4067" w14:textId="77777777" w:rsidR="00C47D13" w:rsidRPr="00C47D13" w:rsidRDefault="00C47D13" w:rsidP="00C47D13">
      <w:pPr>
        <w:rPr>
          <w:lang w:val="pt-BR"/>
        </w:rPr>
      </w:pPr>
    </w:p>
    <w:p w14:paraId="28033E79" w14:textId="77777777" w:rsidR="00C47D13" w:rsidRPr="00C47D13" w:rsidRDefault="00C47D13" w:rsidP="00C47D13">
      <w:pPr>
        <w:rPr>
          <w:lang w:val="pt-BR"/>
        </w:rPr>
      </w:pPr>
    </w:p>
    <w:p w14:paraId="1E87B1BA" w14:textId="77777777" w:rsidR="00C47D13" w:rsidRPr="00C47D13" w:rsidRDefault="00C47D13" w:rsidP="00C47D13">
      <w:pPr>
        <w:rPr>
          <w:lang w:val="pt-BR"/>
        </w:rPr>
      </w:pPr>
    </w:p>
    <w:p w14:paraId="342E1A06" w14:textId="77777777" w:rsidR="00C47D13" w:rsidRPr="00C47D13" w:rsidRDefault="00C47D13" w:rsidP="00C47D13">
      <w:pPr>
        <w:rPr>
          <w:lang w:val="pt-BR"/>
        </w:rPr>
      </w:pPr>
    </w:p>
    <w:p w14:paraId="5EF9B21E" w14:textId="77777777" w:rsidR="00C47D13" w:rsidRPr="00C47D13" w:rsidRDefault="00C47D13" w:rsidP="00C47D13">
      <w:pPr>
        <w:rPr>
          <w:lang w:val="pt-BR"/>
        </w:rPr>
      </w:pPr>
    </w:p>
    <w:p w14:paraId="40834A37" w14:textId="77777777" w:rsidR="00C47D13" w:rsidRPr="00C47D13" w:rsidRDefault="00C47D13" w:rsidP="00C47D13">
      <w:pPr>
        <w:rPr>
          <w:lang w:val="pt-BR"/>
        </w:rPr>
      </w:pPr>
    </w:p>
    <w:p w14:paraId="5C393301" w14:textId="77777777" w:rsidR="00C47D13" w:rsidRPr="00C47D13" w:rsidRDefault="00C47D13" w:rsidP="00C47D13">
      <w:pPr>
        <w:rPr>
          <w:lang w:val="pt-BR"/>
        </w:rPr>
      </w:pPr>
    </w:p>
    <w:p w14:paraId="11099D47" w14:textId="77777777" w:rsidR="00C47D13" w:rsidRPr="00C47D13" w:rsidRDefault="00C47D13" w:rsidP="00C47D13">
      <w:pPr>
        <w:rPr>
          <w:lang w:val="pt-BR"/>
        </w:rPr>
      </w:pPr>
    </w:p>
    <w:p w14:paraId="0524F1ED" w14:textId="77777777" w:rsidR="00C47D13" w:rsidRPr="00C47D13" w:rsidRDefault="00C47D13" w:rsidP="00C47D13">
      <w:pPr>
        <w:rPr>
          <w:lang w:val="pt-BR"/>
        </w:rPr>
      </w:pPr>
    </w:p>
    <w:p w14:paraId="4088C68D" w14:textId="77777777" w:rsidR="00C47D13" w:rsidRPr="00C47D13" w:rsidRDefault="00C47D13" w:rsidP="00C47D13">
      <w:pPr>
        <w:rPr>
          <w:lang w:val="pt-BR"/>
        </w:rPr>
      </w:pPr>
    </w:p>
    <w:p w14:paraId="621B1265" w14:textId="77777777" w:rsidR="00C47D13" w:rsidRPr="00C47D13" w:rsidRDefault="00C47D13" w:rsidP="00C47D13">
      <w:pPr>
        <w:rPr>
          <w:lang w:val="pt-BR"/>
        </w:rPr>
      </w:pPr>
    </w:p>
    <w:p w14:paraId="10BFB8BB" w14:textId="77777777" w:rsidR="00C47D13" w:rsidRPr="00C47D13" w:rsidRDefault="00C47D13" w:rsidP="00C47D13">
      <w:pPr>
        <w:rPr>
          <w:lang w:val="pt-BR"/>
        </w:rPr>
      </w:pPr>
    </w:p>
    <w:p w14:paraId="0074DB86" w14:textId="77777777" w:rsidR="00C47D13" w:rsidRPr="00C47D13" w:rsidRDefault="00C47D13" w:rsidP="00C47D13">
      <w:pPr>
        <w:rPr>
          <w:lang w:val="pt-BR"/>
        </w:rPr>
      </w:pPr>
    </w:p>
    <w:p w14:paraId="5A0EEBB8" w14:textId="77777777" w:rsidR="00C47D13" w:rsidRPr="00C47D13" w:rsidRDefault="00C47D13" w:rsidP="00C47D13">
      <w:pPr>
        <w:rPr>
          <w:lang w:val="pt-BR"/>
        </w:rPr>
      </w:pPr>
    </w:p>
    <w:p w14:paraId="0B342AC3" w14:textId="77777777" w:rsidR="00C47D13" w:rsidRPr="00C47D13" w:rsidRDefault="00C47D13" w:rsidP="00C47D13">
      <w:pPr>
        <w:rPr>
          <w:lang w:val="pt-BR"/>
        </w:rPr>
      </w:pPr>
    </w:p>
    <w:p w14:paraId="5508457B" w14:textId="77777777" w:rsidR="00C47D13" w:rsidRPr="00C47D13" w:rsidRDefault="00C47D13" w:rsidP="00C47D13">
      <w:pPr>
        <w:rPr>
          <w:lang w:val="pt-BR"/>
        </w:rPr>
      </w:pPr>
    </w:p>
    <w:p w14:paraId="7313418E" w14:textId="77777777" w:rsidR="00C47D13" w:rsidRPr="00C47D13" w:rsidRDefault="00C47D13" w:rsidP="00C47D13">
      <w:pPr>
        <w:rPr>
          <w:lang w:val="pt-BR"/>
        </w:rPr>
      </w:pPr>
    </w:p>
    <w:p w14:paraId="1E18A190" w14:textId="77777777" w:rsidR="00C47D13" w:rsidRPr="00C47D13" w:rsidRDefault="00C47D13" w:rsidP="00C47D13">
      <w:pPr>
        <w:rPr>
          <w:lang w:val="pt-BR"/>
        </w:rPr>
      </w:pPr>
    </w:p>
    <w:p w14:paraId="7DA11C70" w14:textId="77777777" w:rsidR="00C47D13" w:rsidRPr="00C47D13" w:rsidRDefault="00C47D13" w:rsidP="00C47D13">
      <w:pPr>
        <w:rPr>
          <w:lang w:val="pt-BR"/>
        </w:rPr>
      </w:pPr>
    </w:p>
    <w:p w14:paraId="58FE4A9B" w14:textId="77777777" w:rsidR="00C47D13" w:rsidRPr="00C47D13" w:rsidRDefault="00C47D13" w:rsidP="00C47D13">
      <w:pPr>
        <w:rPr>
          <w:lang w:val="pt-BR"/>
        </w:rPr>
      </w:pPr>
    </w:p>
    <w:p w14:paraId="2804D839" w14:textId="77777777" w:rsidR="00C47D13" w:rsidRPr="00C47D13" w:rsidRDefault="00C47D13" w:rsidP="00C47D13">
      <w:pPr>
        <w:rPr>
          <w:lang w:val="pt-BR"/>
        </w:rPr>
      </w:pPr>
    </w:p>
    <w:p w14:paraId="4469AB06" w14:textId="77777777" w:rsidR="00C47D13" w:rsidRPr="00C47D13" w:rsidRDefault="00C47D13" w:rsidP="00C47D13">
      <w:pPr>
        <w:rPr>
          <w:lang w:val="pt-BR"/>
        </w:rPr>
      </w:pPr>
    </w:p>
    <w:p w14:paraId="4AC51D57" w14:textId="77777777" w:rsidR="00C47D13" w:rsidRPr="00C47D13" w:rsidRDefault="00C47D13" w:rsidP="00C47D13">
      <w:pPr>
        <w:rPr>
          <w:lang w:val="pt-BR"/>
        </w:rPr>
      </w:pPr>
    </w:p>
    <w:p w14:paraId="280292FF" w14:textId="77777777" w:rsidR="00C47D13" w:rsidRPr="00C47D13" w:rsidRDefault="00C47D13" w:rsidP="00C47D13">
      <w:pPr>
        <w:rPr>
          <w:lang w:val="pt-BR"/>
        </w:rPr>
      </w:pPr>
    </w:p>
    <w:p w14:paraId="121966FB" w14:textId="0B24374A" w:rsidR="008420EB" w:rsidRDefault="00C47D13" w:rsidP="00C47D13">
      <w:pPr>
        <w:tabs>
          <w:tab w:val="left" w:pos="2040"/>
        </w:tabs>
      </w:pPr>
      <w:r>
        <w:rPr>
          <w:lang w:val="pt-BR"/>
        </w:rPr>
        <w:tab/>
      </w:r>
    </w:p>
    <w:sectPr w:rsidR="008420EB" w:rsidSect="00C47D13">
      <w:footerReference w:type="default" r:id="rId10"/>
      <w:pgSz w:w="11907" w:h="16839" w:code="9"/>
      <w:pgMar w:top="810" w:right="720" w:bottom="720" w:left="720" w:header="720" w:footer="720" w:gutter="14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940196" w14:textId="77777777" w:rsidR="004E1C4A" w:rsidRDefault="004E1C4A" w:rsidP="0072484D">
      <w:r>
        <w:separator/>
      </w:r>
    </w:p>
  </w:endnote>
  <w:endnote w:type="continuationSeparator" w:id="0">
    <w:p w14:paraId="0E6CCF24" w14:textId="77777777" w:rsidR="004E1C4A" w:rsidRDefault="004E1C4A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Blac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Book-Antiqua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543D3" w14:textId="6C1EB54F" w:rsidR="00FB6667" w:rsidRDefault="00FB6667">
    <w:pPr>
      <w:pStyle w:val="Footer"/>
      <w:jc w:val="center"/>
    </w:pPr>
  </w:p>
  <w:p w14:paraId="1417D411" w14:textId="77777777" w:rsidR="00FB6667" w:rsidRDefault="00FB66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3E0CB" w14:textId="77777777" w:rsidR="004E1C4A" w:rsidRDefault="004E1C4A" w:rsidP="0072484D">
      <w:r>
        <w:separator/>
      </w:r>
    </w:p>
  </w:footnote>
  <w:footnote w:type="continuationSeparator" w:id="0">
    <w:p w14:paraId="21668A07" w14:textId="77777777" w:rsidR="004E1C4A" w:rsidRDefault="004E1C4A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B03F5"/>
    <w:multiLevelType w:val="hybridMultilevel"/>
    <w:tmpl w:val="424AA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35667"/>
    <w:multiLevelType w:val="hybridMultilevel"/>
    <w:tmpl w:val="A61AC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94324"/>
    <w:multiLevelType w:val="hybridMultilevel"/>
    <w:tmpl w:val="A2644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97EC0"/>
    <w:multiLevelType w:val="hybridMultilevel"/>
    <w:tmpl w:val="6420B5D8"/>
    <w:lvl w:ilvl="0" w:tplc="EE7EFF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6F3F98"/>
    <w:multiLevelType w:val="hybridMultilevel"/>
    <w:tmpl w:val="BAA037AC"/>
    <w:lvl w:ilvl="0" w:tplc="8E04B66E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hint="default"/>
      </w:rPr>
    </w:lvl>
    <w:lvl w:ilvl="1" w:tplc="376A6CEE">
      <w:start w:val="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3798D"/>
    <w:multiLevelType w:val="hybridMultilevel"/>
    <w:tmpl w:val="32EAA2A6"/>
    <w:lvl w:ilvl="0" w:tplc="821265D6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B17420"/>
    <w:multiLevelType w:val="hybridMultilevel"/>
    <w:tmpl w:val="39E80A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4C4E39"/>
    <w:multiLevelType w:val="hybridMultilevel"/>
    <w:tmpl w:val="6472E48C"/>
    <w:lvl w:ilvl="0" w:tplc="CF685A6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508E"/>
    <w:rsid w:val="00001E2B"/>
    <w:rsid w:val="00002B89"/>
    <w:rsid w:val="0000336C"/>
    <w:rsid w:val="00003411"/>
    <w:rsid w:val="00003AFF"/>
    <w:rsid w:val="00005CC6"/>
    <w:rsid w:val="00006C34"/>
    <w:rsid w:val="00014552"/>
    <w:rsid w:val="000151E8"/>
    <w:rsid w:val="00021A09"/>
    <w:rsid w:val="000231D3"/>
    <w:rsid w:val="00023B32"/>
    <w:rsid w:val="000241FC"/>
    <w:rsid w:val="00025F47"/>
    <w:rsid w:val="00030ED8"/>
    <w:rsid w:val="00034A5D"/>
    <w:rsid w:val="00036CD2"/>
    <w:rsid w:val="00036CE7"/>
    <w:rsid w:val="00043C05"/>
    <w:rsid w:val="00043E43"/>
    <w:rsid w:val="0005027B"/>
    <w:rsid w:val="00054105"/>
    <w:rsid w:val="0005498C"/>
    <w:rsid w:val="00054EFA"/>
    <w:rsid w:val="00062358"/>
    <w:rsid w:val="000630F0"/>
    <w:rsid w:val="00066123"/>
    <w:rsid w:val="00066D9A"/>
    <w:rsid w:val="0007560E"/>
    <w:rsid w:val="00076CF1"/>
    <w:rsid w:val="00082172"/>
    <w:rsid w:val="000823DC"/>
    <w:rsid w:val="00084CDD"/>
    <w:rsid w:val="0008537F"/>
    <w:rsid w:val="00086859"/>
    <w:rsid w:val="00093475"/>
    <w:rsid w:val="00094036"/>
    <w:rsid w:val="000A122E"/>
    <w:rsid w:val="000A21D8"/>
    <w:rsid w:val="000A287E"/>
    <w:rsid w:val="000A28B0"/>
    <w:rsid w:val="000A2E93"/>
    <w:rsid w:val="000A430B"/>
    <w:rsid w:val="000A57FE"/>
    <w:rsid w:val="000A5B7A"/>
    <w:rsid w:val="000A6A3D"/>
    <w:rsid w:val="000A7C7F"/>
    <w:rsid w:val="000B332B"/>
    <w:rsid w:val="000B5DD5"/>
    <w:rsid w:val="000B682C"/>
    <w:rsid w:val="000C03CA"/>
    <w:rsid w:val="000C27EC"/>
    <w:rsid w:val="000C39FE"/>
    <w:rsid w:val="000D3CB0"/>
    <w:rsid w:val="000D5BA5"/>
    <w:rsid w:val="000D6E64"/>
    <w:rsid w:val="000D7FDD"/>
    <w:rsid w:val="000E418F"/>
    <w:rsid w:val="000E5021"/>
    <w:rsid w:val="000E6621"/>
    <w:rsid w:val="000F4767"/>
    <w:rsid w:val="000F5054"/>
    <w:rsid w:val="000F6E42"/>
    <w:rsid w:val="000F74B0"/>
    <w:rsid w:val="00102732"/>
    <w:rsid w:val="001027BB"/>
    <w:rsid w:val="00102972"/>
    <w:rsid w:val="001031C7"/>
    <w:rsid w:val="00107089"/>
    <w:rsid w:val="00107F32"/>
    <w:rsid w:val="00110F5F"/>
    <w:rsid w:val="001113F2"/>
    <w:rsid w:val="00113A1D"/>
    <w:rsid w:val="00113F9F"/>
    <w:rsid w:val="00114B7C"/>
    <w:rsid w:val="00117BD4"/>
    <w:rsid w:val="0012130F"/>
    <w:rsid w:val="0012255F"/>
    <w:rsid w:val="00123225"/>
    <w:rsid w:val="00124DAE"/>
    <w:rsid w:val="001273CF"/>
    <w:rsid w:val="001308AE"/>
    <w:rsid w:val="001333C9"/>
    <w:rsid w:val="00133714"/>
    <w:rsid w:val="0013572C"/>
    <w:rsid w:val="00142ACB"/>
    <w:rsid w:val="001450C1"/>
    <w:rsid w:val="00145F45"/>
    <w:rsid w:val="00147BAF"/>
    <w:rsid w:val="001508BF"/>
    <w:rsid w:val="00156F03"/>
    <w:rsid w:val="00162A40"/>
    <w:rsid w:val="00163678"/>
    <w:rsid w:val="001643B8"/>
    <w:rsid w:val="0016558B"/>
    <w:rsid w:val="001740FD"/>
    <w:rsid w:val="00180AD7"/>
    <w:rsid w:val="00182187"/>
    <w:rsid w:val="00182269"/>
    <w:rsid w:val="00183DFE"/>
    <w:rsid w:val="00184CA1"/>
    <w:rsid w:val="0018687E"/>
    <w:rsid w:val="001875BF"/>
    <w:rsid w:val="00187FB6"/>
    <w:rsid w:val="00192166"/>
    <w:rsid w:val="00197DFB"/>
    <w:rsid w:val="001A0F72"/>
    <w:rsid w:val="001A2BC4"/>
    <w:rsid w:val="001A56F8"/>
    <w:rsid w:val="001B1C4D"/>
    <w:rsid w:val="001B2ECD"/>
    <w:rsid w:val="001B6227"/>
    <w:rsid w:val="001C1CFA"/>
    <w:rsid w:val="001C66EA"/>
    <w:rsid w:val="001D0B3A"/>
    <w:rsid w:val="001D1B1B"/>
    <w:rsid w:val="001D3DC6"/>
    <w:rsid w:val="001D4185"/>
    <w:rsid w:val="001D5CC0"/>
    <w:rsid w:val="001E13AA"/>
    <w:rsid w:val="001E1820"/>
    <w:rsid w:val="001E36D0"/>
    <w:rsid w:val="001E46E8"/>
    <w:rsid w:val="001E5640"/>
    <w:rsid w:val="001F33F8"/>
    <w:rsid w:val="001F40FC"/>
    <w:rsid w:val="001F4283"/>
    <w:rsid w:val="001F57CB"/>
    <w:rsid w:val="001F727E"/>
    <w:rsid w:val="00200549"/>
    <w:rsid w:val="00200CA3"/>
    <w:rsid w:val="00201D70"/>
    <w:rsid w:val="002049A1"/>
    <w:rsid w:val="00204A16"/>
    <w:rsid w:val="00204FBB"/>
    <w:rsid w:val="0020710D"/>
    <w:rsid w:val="00210AA6"/>
    <w:rsid w:val="00212EFF"/>
    <w:rsid w:val="0021320B"/>
    <w:rsid w:val="0021539F"/>
    <w:rsid w:val="002158A2"/>
    <w:rsid w:val="002158A7"/>
    <w:rsid w:val="0021656F"/>
    <w:rsid w:val="0021672D"/>
    <w:rsid w:val="002208D1"/>
    <w:rsid w:val="00220E38"/>
    <w:rsid w:val="00223996"/>
    <w:rsid w:val="0022595C"/>
    <w:rsid w:val="00227745"/>
    <w:rsid w:val="00232846"/>
    <w:rsid w:val="00232EE7"/>
    <w:rsid w:val="00232F32"/>
    <w:rsid w:val="00240158"/>
    <w:rsid w:val="0024024C"/>
    <w:rsid w:val="002410AB"/>
    <w:rsid w:val="00242273"/>
    <w:rsid w:val="0024228A"/>
    <w:rsid w:val="002434D5"/>
    <w:rsid w:val="002477FC"/>
    <w:rsid w:val="00252853"/>
    <w:rsid w:val="00253EBE"/>
    <w:rsid w:val="00254E71"/>
    <w:rsid w:val="00265C29"/>
    <w:rsid w:val="00266E8B"/>
    <w:rsid w:val="0026782B"/>
    <w:rsid w:val="00271012"/>
    <w:rsid w:val="002730C7"/>
    <w:rsid w:val="00273756"/>
    <w:rsid w:val="00275187"/>
    <w:rsid w:val="00275368"/>
    <w:rsid w:val="0028030B"/>
    <w:rsid w:val="0028097D"/>
    <w:rsid w:val="002810B8"/>
    <w:rsid w:val="0028157A"/>
    <w:rsid w:val="00281C3A"/>
    <w:rsid w:val="00283CC9"/>
    <w:rsid w:val="00286D7F"/>
    <w:rsid w:val="002923E4"/>
    <w:rsid w:val="00296385"/>
    <w:rsid w:val="002965F0"/>
    <w:rsid w:val="002A158A"/>
    <w:rsid w:val="002A27D2"/>
    <w:rsid w:val="002A40D3"/>
    <w:rsid w:val="002A4C48"/>
    <w:rsid w:val="002A51E6"/>
    <w:rsid w:val="002A5DE7"/>
    <w:rsid w:val="002B006E"/>
    <w:rsid w:val="002B40C1"/>
    <w:rsid w:val="002B49B1"/>
    <w:rsid w:val="002B53CE"/>
    <w:rsid w:val="002B7464"/>
    <w:rsid w:val="002C1F04"/>
    <w:rsid w:val="002C240F"/>
    <w:rsid w:val="002C60A8"/>
    <w:rsid w:val="002D2972"/>
    <w:rsid w:val="002D3F10"/>
    <w:rsid w:val="002D3F48"/>
    <w:rsid w:val="002D5FBC"/>
    <w:rsid w:val="002E1CAE"/>
    <w:rsid w:val="002E33D8"/>
    <w:rsid w:val="002E45DA"/>
    <w:rsid w:val="002E69EE"/>
    <w:rsid w:val="002F173E"/>
    <w:rsid w:val="002F5E3B"/>
    <w:rsid w:val="002F628E"/>
    <w:rsid w:val="002F7152"/>
    <w:rsid w:val="00300598"/>
    <w:rsid w:val="00300D6C"/>
    <w:rsid w:val="00301F0C"/>
    <w:rsid w:val="00303C44"/>
    <w:rsid w:val="00305CE2"/>
    <w:rsid w:val="0030736E"/>
    <w:rsid w:val="003074FC"/>
    <w:rsid w:val="003102DA"/>
    <w:rsid w:val="00313195"/>
    <w:rsid w:val="00315C1F"/>
    <w:rsid w:val="00316826"/>
    <w:rsid w:val="00317BF9"/>
    <w:rsid w:val="00320138"/>
    <w:rsid w:val="00322E48"/>
    <w:rsid w:val="003268DE"/>
    <w:rsid w:val="00327646"/>
    <w:rsid w:val="00330EF0"/>
    <w:rsid w:val="003358EC"/>
    <w:rsid w:val="00335BE1"/>
    <w:rsid w:val="00336DC7"/>
    <w:rsid w:val="00341B52"/>
    <w:rsid w:val="00341F05"/>
    <w:rsid w:val="0034292F"/>
    <w:rsid w:val="00346F7E"/>
    <w:rsid w:val="00350C7F"/>
    <w:rsid w:val="00351785"/>
    <w:rsid w:val="00355CD4"/>
    <w:rsid w:val="003579EF"/>
    <w:rsid w:val="00362BA6"/>
    <w:rsid w:val="00364EB5"/>
    <w:rsid w:val="0036530F"/>
    <w:rsid w:val="00371971"/>
    <w:rsid w:val="003724D8"/>
    <w:rsid w:val="00373807"/>
    <w:rsid w:val="00375EBE"/>
    <w:rsid w:val="00376E8B"/>
    <w:rsid w:val="00380165"/>
    <w:rsid w:val="003836C5"/>
    <w:rsid w:val="00385884"/>
    <w:rsid w:val="00386122"/>
    <w:rsid w:val="00391A7B"/>
    <w:rsid w:val="003931D5"/>
    <w:rsid w:val="00394424"/>
    <w:rsid w:val="00395D11"/>
    <w:rsid w:val="003963E8"/>
    <w:rsid w:val="00396947"/>
    <w:rsid w:val="003A15C6"/>
    <w:rsid w:val="003A3748"/>
    <w:rsid w:val="003A63D1"/>
    <w:rsid w:val="003A736C"/>
    <w:rsid w:val="003A789D"/>
    <w:rsid w:val="003B254F"/>
    <w:rsid w:val="003B261D"/>
    <w:rsid w:val="003B2B10"/>
    <w:rsid w:val="003C3D12"/>
    <w:rsid w:val="003D1D40"/>
    <w:rsid w:val="003D25EE"/>
    <w:rsid w:val="003D36F3"/>
    <w:rsid w:val="003D4B4D"/>
    <w:rsid w:val="003D6429"/>
    <w:rsid w:val="003E007B"/>
    <w:rsid w:val="003E714F"/>
    <w:rsid w:val="003E7E12"/>
    <w:rsid w:val="003F0365"/>
    <w:rsid w:val="003F0407"/>
    <w:rsid w:val="003F0F18"/>
    <w:rsid w:val="003F3067"/>
    <w:rsid w:val="003F57AB"/>
    <w:rsid w:val="003F6948"/>
    <w:rsid w:val="003F7088"/>
    <w:rsid w:val="00400472"/>
    <w:rsid w:val="0040384B"/>
    <w:rsid w:val="00403B0E"/>
    <w:rsid w:val="0040489D"/>
    <w:rsid w:val="00405C38"/>
    <w:rsid w:val="00407ECF"/>
    <w:rsid w:val="00412A8E"/>
    <w:rsid w:val="0041522D"/>
    <w:rsid w:val="004175F0"/>
    <w:rsid w:val="00417916"/>
    <w:rsid w:val="00423441"/>
    <w:rsid w:val="00427579"/>
    <w:rsid w:val="00427E0A"/>
    <w:rsid w:val="004324D6"/>
    <w:rsid w:val="00433808"/>
    <w:rsid w:val="00434FF8"/>
    <w:rsid w:val="00442C2D"/>
    <w:rsid w:val="00447146"/>
    <w:rsid w:val="00450912"/>
    <w:rsid w:val="004528A0"/>
    <w:rsid w:val="0045453F"/>
    <w:rsid w:val="00462B57"/>
    <w:rsid w:val="0046345E"/>
    <w:rsid w:val="004645C5"/>
    <w:rsid w:val="004670FF"/>
    <w:rsid w:val="00470153"/>
    <w:rsid w:val="00471706"/>
    <w:rsid w:val="0047338D"/>
    <w:rsid w:val="00473C73"/>
    <w:rsid w:val="00475429"/>
    <w:rsid w:val="004779B8"/>
    <w:rsid w:val="00480F94"/>
    <w:rsid w:val="00483F31"/>
    <w:rsid w:val="00484154"/>
    <w:rsid w:val="004858BD"/>
    <w:rsid w:val="00485F27"/>
    <w:rsid w:val="004865EF"/>
    <w:rsid w:val="00490486"/>
    <w:rsid w:val="00492917"/>
    <w:rsid w:val="004977D8"/>
    <w:rsid w:val="004A1984"/>
    <w:rsid w:val="004A5E8B"/>
    <w:rsid w:val="004B0FAB"/>
    <w:rsid w:val="004B52A1"/>
    <w:rsid w:val="004C020D"/>
    <w:rsid w:val="004C300B"/>
    <w:rsid w:val="004C44ED"/>
    <w:rsid w:val="004C7074"/>
    <w:rsid w:val="004D3139"/>
    <w:rsid w:val="004D3F67"/>
    <w:rsid w:val="004D3FEF"/>
    <w:rsid w:val="004D544B"/>
    <w:rsid w:val="004D71EF"/>
    <w:rsid w:val="004E1C4A"/>
    <w:rsid w:val="004E6E3F"/>
    <w:rsid w:val="004F34B1"/>
    <w:rsid w:val="004F36C0"/>
    <w:rsid w:val="004F4389"/>
    <w:rsid w:val="004F4520"/>
    <w:rsid w:val="004F54AE"/>
    <w:rsid w:val="004F567B"/>
    <w:rsid w:val="004F7642"/>
    <w:rsid w:val="004F7DBB"/>
    <w:rsid w:val="00501FA0"/>
    <w:rsid w:val="005021C9"/>
    <w:rsid w:val="00502E3B"/>
    <w:rsid w:val="0050300D"/>
    <w:rsid w:val="005059F2"/>
    <w:rsid w:val="00506092"/>
    <w:rsid w:val="00506EF3"/>
    <w:rsid w:val="00510E5D"/>
    <w:rsid w:val="00515018"/>
    <w:rsid w:val="00516150"/>
    <w:rsid w:val="0052435A"/>
    <w:rsid w:val="00526D3A"/>
    <w:rsid w:val="005278FE"/>
    <w:rsid w:val="00527F3D"/>
    <w:rsid w:val="0053020F"/>
    <w:rsid w:val="005306F6"/>
    <w:rsid w:val="005315E6"/>
    <w:rsid w:val="00533E80"/>
    <w:rsid w:val="00536697"/>
    <w:rsid w:val="005407CD"/>
    <w:rsid w:val="00541545"/>
    <w:rsid w:val="005428A3"/>
    <w:rsid w:val="00543196"/>
    <w:rsid w:val="005461F5"/>
    <w:rsid w:val="00550BD2"/>
    <w:rsid w:val="0055137F"/>
    <w:rsid w:val="005529CD"/>
    <w:rsid w:val="00561A59"/>
    <w:rsid w:val="00562510"/>
    <w:rsid w:val="005629BE"/>
    <w:rsid w:val="00563243"/>
    <w:rsid w:val="00564E7A"/>
    <w:rsid w:val="00575292"/>
    <w:rsid w:val="00576301"/>
    <w:rsid w:val="00581274"/>
    <w:rsid w:val="00581770"/>
    <w:rsid w:val="00581AE7"/>
    <w:rsid w:val="00584F91"/>
    <w:rsid w:val="00585740"/>
    <w:rsid w:val="005859D4"/>
    <w:rsid w:val="005866F2"/>
    <w:rsid w:val="00590601"/>
    <w:rsid w:val="005908E7"/>
    <w:rsid w:val="00591F5B"/>
    <w:rsid w:val="0059291B"/>
    <w:rsid w:val="00593A78"/>
    <w:rsid w:val="00594D9C"/>
    <w:rsid w:val="00595DF6"/>
    <w:rsid w:val="00597E01"/>
    <w:rsid w:val="005A150A"/>
    <w:rsid w:val="005A4645"/>
    <w:rsid w:val="005A625C"/>
    <w:rsid w:val="005A7C2D"/>
    <w:rsid w:val="005B45EC"/>
    <w:rsid w:val="005B5CA2"/>
    <w:rsid w:val="005B70CC"/>
    <w:rsid w:val="005C3A95"/>
    <w:rsid w:val="005C52FA"/>
    <w:rsid w:val="005C5480"/>
    <w:rsid w:val="005C5893"/>
    <w:rsid w:val="005C6109"/>
    <w:rsid w:val="005C62BC"/>
    <w:rsid w:val="005C6669"/>
    <w:rsid w:val="005D3C3A"/>
    <w:rsid w:val="005D42D8"/>
    <w:rsid w:val="005D63A8"/>
    <w:rsid w:val="005D646B"/>
    <w:rsid w:val="005D6ECA"/>
    <w:rsid w:val="005D79D5"/>
    <w:rsid w:val="005E3F87"/>
    <w:rsid w:val="005E6E7E"/>
    <w:rsid w:val="005F28D5"/>
    <w:rsid w:val="005F2C34"/>
    <w:rsid w:val="005F44AA"/>
    <w:rsid w:val="00602EC1"/>
    <w:rsid w:val="00603823"/>
    <w:rsid w:val="0060589B"/>
    <w:rsid w:val="006058B3"/>
    <w:rsid w:val="00610F09"/>
    <w:rsid w:val="00611B82"/>
    <w:rsid w:val="00614000"/>
    <w:rsid w:val="0061486A"/>
    <w:rsid w:val="00614F89"/>
    <w:rsid w:val="00615B8F"/>
    <w:rsid w:val="00615F62"/>
    <w:rsid w:val="00616726"/>
    <w:rsid w:val="00621003"/>
    <w:rsid w:val="00625764"/>
    <w:rsid w:val="00630E9D"/>
    <w:rsid w:val="00631022"/>
    <w:rsid w:val="00631CD0"/>
    <w:rsid w:val="00632A3E"/>
    <w:rsid w:val="00633CAA"/>
    <w:rsid w:val="00635BF4"/>
    <w:rsid w:val="00640816"/>
    <w:rsid w:val="00641584"/>
    <w:rsid w:val="006467F3"/>
    <w:rsid w:val="00646AA1"/>
    <w:rsid w:val="00652949"/>
    <w:rsid w:val="00653A5A"/>
    <w:rsid w:val="00655525"/>
    <w:rsid w:val="0065622B"/>
    <w:rsid w:val="0065658A"/>
    <w:rsid w:val="00660F14"/>
    <w:rsid w:val="006646F6"/>
    <w:rsid w:val="00664991"/>
    <w:rsid w:val="00673839"/>
    <w:rsid w:val="006751C8"/>
    <w:rsid w:val="00675C4A"/>
    <w:rsid w:val="00676AE4"/>
    <w:rsid w:val="00680FBA"/>
    <w:rsid w:val="00681094"/>
    <w:rsid w:val="00682756"/>
    <w:rsid w:val="00685EE5"/>
    <w:rsid w:val="00686DAC"/>
    <w:rsid w:val="00692522"/>
    <w:rsid w:val="00692586"/>
    <w:rsid w:val="00692F5D"/>
    <w:rsid w:val="0069336C"/>
    <w:rsid w:val="00696565"/>
    <w:rsid w:val="00697840"/>
    <w:rsid w:val="006A230F"/>
    <w:rsid w:val="006A3583"/>
    <w:rsid w:val="006A565B"/>
    <w:rsid w:val="006A58E9"/>
    <w:rsid w:val="006A675E"/>
    <w:rsid w:val="006B05EF"/>
    <w:rsid w:val="006B316F"/>
    <w:rsid w:val="006B60BB"/>
    <w:rsid w:val="006C5396"/>
    <w:rsid w:val="006C54EB"/>
    <w:rsid w:val="006C6235"/>
    <w:rsid w:val="006C6E29"/>
    <w:rsid w:val="006C7E78"/>
    <w:rsid w:val="006D3909"/>
    <w:rsid w:val="006D5F04"/>
    <w:rsid w:val="006D7CBB"/>
    <w:rsid w:val="006E52CD"/>
    <w:rsid w:val="006E6311"/>
    <w:rsid w:val="006F1A14"/>
    <w:rsid w:val="006F1A50"/>
    <w:rsid w:val="006F3FD6"/>
    <w:rsid w:val="006F79FB"/>
    <w:rsid w:val="007016A8"/>
    <w:rsid w:val="00710577"/>
    <w:rsid w:val="007132F8"/>
    <w:rsid w:val="007138D3"/>
    <w:rsid w:val="007143E5"/>
    <w:rsid w:val="00715A40"/>
    <w:rsid w:val="00717855"/>
    <w:rsid w:val="0072484D"/>
    <w:rsid w:val="00730B84"/>
    <w:rsid w:val="00731404"/>
    <w:rsid w:val="00732A6E"/>
    <w:rsid w:val="007335E4"/>
    <w:rsid w:val="00735C7F"/>
    <w:rsid w:val="00740457"/>
    <w:rsid w:val="00742F0B"/>
    <w:rsid w:val="00744082"/>
    <w:rsid w:val="00745B3A"/>
    <w:rsid w:val="00746009"/>
    <w:rsid w:val="007475AA"/>
    <w:rsid w:val="00747A0C"/>
    <w:rsid w:val="00750642"/>
    <w:rsid w:val="00754C78"/>
    <w:rsid w:val="00755E7D"/>
    <w:rsid w:val="00756624"/>
    <w:rsid w:val="007612FD"/>
    <w:rsid w:val="00763C2D"/>
    <w:rsid w:val="00764F12"/>
    <w:rsid w:val="0076510A"/>
    <w:rsid w:val="007676E0"/>
    <w:rsid w:val="00770019"/>
    <w:rsid w:val="00771CE3"/>
    <w:rsid w:val="00772185"/>
    <w:rsid w:val="0077221B"/>
    <w:rsid w:val="007751FB"/>
    <w:rsid w:val="00775DC5"/>
    <w:rsid w:val="007770A4"/>
    <w:rsid w:val="007803E7"/>
    <w:rsid w:val="00781256"/>
    <w:rsid w:val="007817C9"/>
    <w:rsid w:val="00782A82"/>
    <w:rsid w:val="00784A71"/>
    <w:rsid w:val="00785676"/>
    <w:rsid w:val="00793B3D"/>
    <w:rsid w:val="00793CF3"/>
    <w:rsid w:val="00793F34"/>
    <w:rsid w:val="0079762A"/>
    <w:rsid w:val="007A4C14"/>
    <w:rsid w:val="007A5059"/>
    <w:rsid w:val="007A6753"/>
    <w:rsid w:val="007A6F0B"/>
    <w:rsid w:val="007B0820"/>
    <w:rsid w:val="007B2387"/>
    <w:rsid w:val="007B4508"/>
    <w:rsid w:val="007B7E0C"/>
    <w:rsid w:val="007C39E5"/>
    <w:rsid w:val="007C3C70"/>
    <w:rsid w:val="007C4696"/>
    <w:rsid w:val="007C478C"/>
    <w:rsid w:val="007D2094"/>
    <w:rsid w:val="007D31E8"/>
    <w:rsid w:val="007D496B"/>
    <w:rsid w:val="007D5DD8"/>
    <w:rsid w:val="007D636C"/>
    <w:rsid w:val="007E0995"/>
    <w:rsid w:val="007E473A"/>
    <w:rsid w:val="007E6A4F"/>
    <w:rsid w:val="007F01E3"/>
    <w:rsid w:val="007F0DC1"/>
    <w:rsid w:val="007F29A3"/>
    <w:rsid w:val="007F5A60"/>
    <w:rsid w:val="007F79E0"/>
    <w:rsid w:val="007F7F0F"/>
    <w:rsid w:val="00803F56"/>
    <w:rsid w:val="00805EE8"/>
    <w:rsid w:val="008121A3"/>
    <w:rsid w:val="00814663"/>
    <w:rsid w:val="00814B24"/>
    <w:rsid w:val="008152A4"/>
    <w:rsid w:val="00815EC6"/>
    <w:rsid w:val="008211E2"/>
    <w:rsid w:val="0082180E"/>
    <w:rsid w:val="008224B4"/>
    <w:rsid w:val="008229CF"/>
    <w:rsid w:val="00822EEB"/>
    <w:rsid w:val="00822FAC"/>
    <w:rsid w:val="0082682E"/>
    <w:rsid w:val="00832439"/>
    <w:rsid w:val="00832E97"/>
    <w:rsid w:val="008355E4"/>
    <w:rsid w:val="00837C21"/>
    <w:rsid w:val="008420EB"/>
    <w:rsid w:val="008421A1"/>
    <w:rsid w:val="008436E3"/>
    <w:rsid w:val="00843C8F"/>
    <w:rsid w:val="008465FF"/>
    <w:rsid w:val="00847570"/>
    <w:rsid w:val="0085011B"/>
    <w:rsid w:val="00850C2A"/>
    <w:rsid w:val="00851AD8"/>
    <w:rsid w:val="00852DDC"/>
    <w:rsid w:val="00853441"/>
    <w:rsid w:val="00853A11"/>
    <w:rsid w:val="0085592B"/>
    <w:rsid w:val="00861512"/>
    <w:rsid w:val="008619A1"/>
    <w:rsid w:val="00861AEC"/>
    <w:rsid w:val="00861E83"/>
    <w:rsid w:val="00863A10"/>
    <w:rsid w:val="00864996"/>
    <w:rsid w:val="00864ADD"/>
    <w:rsid w:val="00866B22"/>
    <w:rsid w:val="008676DC"/>
    <w:rsid w:val="00870BED"/>
    <w:rsid w:val="008732FC"/>
    <w:rsid w:val="00876B96"/>
    <w:rsid w:val="00876F51"/>
    <w:rsid w:val="00880477"/>
    <w:rsid w:val="00881060"/>
    <w:rsid w:val="00882AEA"/>
    <w:rsid w:val="00884034"/>
    <w:rsid w:val="0088733E"/>
    <w:rsid w:val="00887848"/>
    <w:rsid w:val="00890F23"/>
    <w:rsid w:val="00890FDC"/>
    <w:rsid w:val="00893039"/>
    <w:rsid w:val="00894137"/>
    <w:rsid w:val="00895447"/>
    <w:rsid w:val="00897373"/>
    <w:rsid w:val="00897D14"/>
    <w:rsid w:val="00897E5E"/>
    <w:rsid w:val="008A1818"/>
    <w:rsid w:val="008B3203"/>
    <w:rsid w:val="008B3FCC"/>
    <w:rsid w:val="008B45C6"/>
    <w:rsid w:val="008B5712"/>
    <w:rsid w:val="008C3FCC"/>
    <w:rsid w:val="008D2C2B"/>
    <w:rsid w:val="008D3533"/>
    <w:rsid w:val="008E042B"/>
    <w:rsid w:val="008E1C0D"/>
    <w:rsid w:val="008E2106"/>
    <w:rsid w:val="008E30FB"/>
    <w:rsid w:val="008E75E7"/>
    <w:rsid w:val="008F4BDC"/>
    <w:rsid w:val="008F5CD7"/>
    <w:rsid w:val="008F60D0"/>
    <w:rsid w:val="008F6245"/>
    <w:rsid w:val="008F6584"/>
    <w:rsid w:val="00900F34"/>
    <w:rsid w:val="0090545B"/>
    <w:rsid w:val="00910482"/>
    <w:rsid w:val="00922874"/>
    <w:rsid w:val="00924FBE"/>
    <w:rsid w:val="009262C7"/>
    <w:rsid w:val="009279A2"/>
    <w:rsid w:val="00930830"/>
    <w:rsid w:val="00930F50"/>
    <w:rsid w:val="00932B7E"/>
    <w:rsid w:val="009334EB"/>
    <w:rsid w:val="009338E3"/>
    <w:rsid w:val="00933EF4"/>
    <w:rsid w:val="00935207"/>
    <w:rsid w:val="00937004"/>
    <w:rsid w:val="00943067"/>
    <w:rsid w:val="009446F3"/>
    <w:rsid w:val="009504A9"/>
    <w:rsid w:val="009517E3"/>
    <w:rsid w:val="00955BCB"/>
    <w:rsid w:val="00957BBD"/>
    <w:rsid w:val="00957FA0"/>
    <w:rsid w:val="00960077"/>
    <w:rsid w:val="0096107B"/>
    <w:rsid w:val="00963BCB"/>
    <w:rsid w:val="0096529A"/>
    <w:rsid w:val="00965369"/>
    <w:rsid w:val="009669B3"/>
    <w:rsid w:val="0097030D"/>
    <w:rsid w:val="00970C11"/>
    <w:rsid w:val="0097264A"/>
    <w:rsid w:val="00977778"/>
    <w:rsid w:val="00984472"/>
    <w:rsid w:val="0098661F"/>
    <w:rsid w:val="0098733E"/>
    <w:rsid w:val="009907A7"/>
    <w:rsid w:val="00994548"/>
    <w:rsid w:val="00994800"/>
    <w:rsid w:val="009964EF"/>
    <w:rsid w:val="009A10F8"/>
    <w:rsid w:val="009C025A"/>
    <w:rsid w:val="009C0C49"/>
    <w:rsid w:val="009C14B7"/>
    <w:rsid w:val="009C1A17"/>
    <w:rsid w:val="009C3FA7"/>
    <w:rsid w:val="009D0587"/>
    <w:rsid w:val="009D4388"/>
    <w:rsid w:val="009D52A0"/>
    <w:rsid w:val="009D7393"/>
    <w:rsid w:val="009E11E6"/>
    <w:rsid w:val="009E166C"/>
    <w:rsid w:val="009E1B4F"/>
    <w:rsid w:val="009E4679"/>
    <w:rsid w:val="009E545F"/>
    <w:rsid w:val="009E624F"/>
    <w:rsid w:val="009F1603"/>
    <w:rsid w:val="009F26E5"/>
    <w:rsid w:val="009F508C"/>
    <w:rsid w:val="009F5844"/>
    <w:rsid w:val="009F6049"/>
    <w:rsid w:val="009F6745"/>
    <w:rsid w:val="009F6F47"/>
    <w:rsid w:val="00A01395"/>
    <w:rsid w:val="00A01DB7"/>
    <w:rsid w:val="00A071CA"/>
    <w:rsid w:val="00A13076"/>
    <w:rsid w:val="00A13326"/>
    <w:rsid w:val="00A144B4"/>
    <w:rsid w:val="00A145FA"/>
    <w:rsid w:val="00A14797"/>
    <w:rsid w:val="00A1499C"/>
    <w:rsid w:val="00A17E47"/>
    <w:rsid w:val="00A2341E"/>
    <w:rsid w:val="00A2354B"/>
    <w:rsid w:val="00A23F37"/>
    <w:rsid w:val="00A24A41"/>
    <w:rsid w:val="00A24ACE"/>
    <w:rsid w:val="00A25652"/>
    <w:rsid w:val="00A2573A"/>
    <w:rsid w:val="00A269CA"/>
    <w:rsid w:val="00A33A53"/>
    <w:rsid w:val="00A36FB7"/>
    <w:rsid w:val="00A3727F"/>
    <w:rsid w:val="00A37F54"/>
    <w:rsid w:val="00A42BBB"/>
    <w:rsid w:val="00A45FD8"/>
    <w:rsid w:val="00A50296"/>
    <w:rsid w:val="00A50D67"/>
    <w:rsid w:val="00A50EC6"/>
    <w:rsid w:val="00A50F57"/>
    <w:rsid w:val="00A51264"/>
    <w:rsid w:val="00A51EFF"/>
    <w:rsid w:val="00A533C0"/>
    <w:rsid w:val="00A53D00"/>
    <w:rsid w:val="00A55D53"/>
    <w:rsid w:val="00A60A37"/>
    <w:rsid w:val="00A60A7C"/>
    <w:rsid w:val="00A6288C"/>
    <w:rsid w:val="00A643BE"/>
    <w:rsid w:val="00A64C53"/>
    <w:rsid w:val="00A71087"/>
    <w:rsid w:val="00A7310D"/>
    <w:rsid w:val="00A744B0"/>
    <w:rsid w:val="00A74986"/>
    <w:rsid w:val="00A7556D"/>
    <w:rsid w:val="00A76643"/>
    <w:rsid w:val="00A772DA"/>
    <w:rsid w:val="00A87508"/>
    <w:rsid w:val="00A921FF"/>
    <w:rsid w:val="00A92450"/>
    <w:rsid w:val="00A970A0"/>
    <w:rsid w:val="00AA1902"/>
    <w:rsid w:val="00AA3079"/>
    <w:rsid w:val="00AA371F"/>
    <w:rsid w:val="00AA3A93"/>
    <w:rsid w:val="00AA664C"/>
    <w:rsid w:val="00AB0098"/>
    <w:rsid w:val="00AB6349"/>
    <w:rsid w:val="00AB70A1"/>
    <w:rsid w:val="00AC0BD4"/>
    <w:rsid w:val="00AC3829"/>
    <w:rsid w:val="00AC6F53"/>
    <w:rsid w:val="00AD29EB"/>
    <w:rsid w:val="00AD35BE"/>
    <w:rsid w:val="00AD4752"/>
    <w:rsid w:val="00AD71A2"/>
    <w:rsid w:val="00AE31CD"/>
    <w:rsid w:val="00AE64D2"/>
    <w:rsid w:val="00AE7755"/>
    <w:rsid w:val="00AE7B41"/>
    <w:rsid w:val="00AF008E"/>
    <w:rsid w:val="00AF0A76"/>
    <w:rsid w:val="00AF3C22"/>
    <w:rsid w:val="00AF477C"/>
    <w:rsid w:val="00B00397"/>
    <w:rsid w:val="00B01E59"/>
    <w:rsid w:val="00B03AAD"/>
    <w:rsid w:val="00B045A1"/>
    <w:rsid w:val="00B075B7"/>
    <w:rsid w:val="00B07936"/>
    <w:rsid w:val="00B07A8F"/>
    <w:rsid w:val="00B07DE4"/>
    <w:rsid w:val="00B12DB4"/>
    <w:rsid w:val="00B143CD"/>
    <w:rsid w:val="00B151E2"/>
    <w:rsid w:val="00B162E2"/>
    <w:rsid w:val="00B17DCC"/>
    <w:rsid w:val="00B2687D"/>
    <w:rsid w:val="00B2793E"/>
    <w:rsid w:val="00B308F7"/>
    <w:rsid w:val="00B3276C"/>
    <w:rsid w:val="00B32FCA"/>
    <w:rsid w:val="00B356A9"/>
    <w:rsid w:val="00B418ED"/>
    <w:rsid w:val="00B41B93"/>
    <w:rsid w:val="00B42A70"/>
    <w:rsid w:val="00B42ECE"/>
    <w:rsid w:val="00B47028"/>
    <w:rsid w:val="00B47A1D"/>
    <w:rsid w:val="00B51130"/>
    <w:rsid w:val="00B53A67"/>
    <w:rsid w:val="00B53B0D"/>
    <w:rsid w:val="00B53F4B"/>
    <w:rsid w:val="00B54B71"/>
    <w:rsid w:val="00B62DD7"/>
    <w:rsid w:val="00B63B54"/>
    <w:rsid w:val="00B655C3"/>
    <w:rsid w:val="00B6616A"/>
    <w:rsid w:val="00B66AFC"/>
    <w:rsid w:val="00B709D4"/>
    <w:rsid w:val="00B7509B"/>
    <w:rsid w:val="00B773C6"/>
    <w:rsid w:val="00B80BE2"/>
    <w:rsid w:val="00B815C2"/>
    <w:rsid w:val="00B83102"/>
    <w:rsid w:val="00B836C7"/>
    <w:rsid w:val="00B8581D"/>
    <w:rsid w:val="00B86579"/>
    <w:rsid w:val="00B91903"/>
    <w:rsid w:val="00B97893"/>
    <w:rsid w:val="00BA3279"/>
    <w:rsid w:val="00BA52B7"/>
    <w:rsid w:val="00BB1B02"/>
    <w:rsid w:val="00BB1C9A"/>
    <w:rsid w:val="00BB2A41"/>
    <w:rsid w:val="00BB4B31"/>
    <w:rsid w:val="00BC0AD7"/>
    <w:rsid w:val="00BC2F9A"/>
    <w:rsid w:val="00BC4039"/>
    <w:rsid w:val="00BC4D86"/>
    <w:rsid w:val="00BC69B1"/>
    <w:rsid w:val="00BD23E5"/>
    <w:rsid w:val="00BE2060"/>
    <w:rsid w:val="00BE7E48"/>
    <w:rsid w:val="00BF0BEF"/>
    <w:rsid w:val="00BF1F63"/>
    <w:rsid w:val="00BF49C8"/>
    <w:rsid w:val="00BF6441"/>
    <w:rsid w:val="00C0127A"/>
    <w:rsid w:val="00C0283C"/>
    <w:rsid w:val="00C03BC6"/>
    <w:rsid w:val="00C135DC"/>
    <w:rsid w:val="00C14114"/>
    <w:rsid w:val="00C14A5B"/>
    <w:rsid w:val="00C14C49"/>
    <w:rsid w:val="00C151EB"/>
    <w:rsid w:val="00C16020"/>
    <w:rsid w:val="00C167C8"/>
    <w:rsid w:val="00C22F82"/>
    <w:rsid w:val="00C24DFC"/>
    <w:rsid w:val="00C258E9"/>
    <w:rsid w:val="00C30269"/>
    <w:rsid w:val="00C32AC9"/>
    <w:rsid w:val="00C33E41"/>
    <w:rsid w:val="00C3551D"/>
    <w:rsid w:val="00C36F7D"/>
    <w:rsid w:val="00C37A8E"/>
    <w:rsid w:val="00C40EAD"/>
    <w:rsid w:val="00C43984"/>
    <w:rsid w:val="00C44F10"/>
    <w:rsid w:val="00C45958"/>
    <w:rsid w:val="00C47D13"/>
    <w:rsid w:val="00C5287C"/>
    <w:rsid w:val="00C532F4"/>
    <w:rsid w:val="00C56DDA"/>
    <w:rsid w:val="00C62536"/>
    <w:rsid w:val="00C62AA2"/>
    <w:rsid w:val="00C62BCF"/>
    <w:rsid w:val="00C639F7"/>
    <w:rsid w:val="00C66128"/>
    <w:rsid w:val="00C722D4"/>
    <w:rsid w:val="00C76538"/>
    <w:rsid w:val="00C76B00"/>
    <w:rsid w:val="00C77DAB"/>
    <w:rsid w:val="00C77F11"/>
    <w:rsid w:val="00C81736"/>
    <w:rsid w:val="00C84123"/>
    <w:rsid w:val="00C92CFF"/>
    <w:rsid w:val="00C937FD"/>
    <w:rsid w:val="00C95462"/>
    <w:rsid w:val="00C95513"/>
    <w:rsid w:val="00C9786C"/>
    <w:rsid w:val="00CA26CF"/>
    <w:rsid w:val="00CA478D"/>
    <w:rsid w:val="00CA66F2"/>
    <w:rsid w:val="00CB3989"/>
    <w:rsid w:val="00CB483E"/>
    <w:rsid w:val="00CB6D3A"/>
    <w:rsid w:val="00CC0511"/>
    <w:rsid w:val="00CC14A4"/>
    <w:rsid w:val="00CC2513"/>
    <w:rsid w:val="00CC33A3"/>
    <w:rsid w:val="00CC5E56"/>
    <w:rsid w:val="00CC6A20"/>
    <w:rsid w:val="00CD3826"/>
    <w:rsid w:val="00CD5959"/>
    <w:rsid w:val="00CD5E2D"/>
    <w:rsid w:val="00CD6DBD"/>
    <w:rsid w:val="00CE068B"/>
    <w:rsid w:val="00CE0A65"/>
    <w:rsid w:val="00CE2AE2"/>
    <w:rsid w:val="00CE68FD"/>
    <w:rsid w:val="00CE7548"/>
    <w:rsid w:val="00CE76AF"/>
    <w:rsid w:val="00CE7DF0"/>
    <w:rsid w:val="00CF22C3"/>
    <w:rsid w:val="00CF4993"/>
    <w:rsid w:val="00CF508E"/>
    <w:rsid w:val="00CF781E"/>
    <w:rsid w:val="00D02E03"/>
    <w:rsid w:val="00D04ED8"/>
    <w:rsid w:val="00D0605F"/>
    <w:rsid w:val="00D10F64"/>
    <w:rsid w:val="00D12598"/>
    <w:rsid w:val="00D17396"/>
    <w:rsid w:val="00D20D9E"/>
    <w:rsid w:val="00D26157"/>
    <w:rsid w:val="00D269A9"/>
    <w:rsid w:val="00D305B7"/>
    <w:rsid w:val="00D30739"/>
    <w:rsid w:val="00D345C0"/>
    <w:rsid w:val="00D350F2"/>
    <w:rsid w:val="00D364B2"/>
    <w:rsid w:val="00D368D2"/>
    <w:rsid w:val="00D46177"/>
    <w:rsid w:val="00D46BA2"/>
    <w:rsid w:val="00D46EB3"/>
    <w:rsid w:val="00D53272"/>
    <w:rsid w:val="00D632E1"/>
    <w:rsid w:val="00D640A1"/>
    <w:rsid w:val="00D64EC8"/>
    <w:rsid w:val="00D6525B"/>
    <w:rsid w:val="00D66EF5"/>
    <w:rsid w:val="00D70368"/>
    <w:rsid w:val="00D7510F"/>
    <w:rsid w:val="00D75851"/>
    <w:rsid w:val="00D777B2"/>
    <w:rsid w:val="00D7781C"/>
    <w:rsid w:val="00D877BD"/>
    <w:rsid w:val="00D87BD8"/>
    <w:rsid w:val="00D919C3"/>
    <w:rsid w:val="00D92217"/>
    <w:rsid w:val="00D94C5A"/>
    <w:rsid w:val="00D95A7D"/>
    <w:rsid w:val="00DA1033"/>
    <w:rsid w:val="00DA3AE6"/>
    <w:rsid w:val="00DA43AF"/>
    <w:rsid w:val="00DA732B"/>
    <w:rsid w:val="00DB0BF9"/>
    <w:rsid w:val="00DB49F4"/>
    <w:rsid w:val="00DB5D5F"/>
    <w:rsid w:val="00DB79FF"/>
    <w:rsid w:val="00DC19A0"/>
    <w:rsid w:val="00DC2D7D"/>
    <w:rsid w:val="00DC4367"/>
    <w:rsid w:val="00DC4CCB"/>
    <w:rsid w:val="00DC5B18"/>
    <w:rsid w:val="00DC7A27"/>
    <w:rsid w:val="00DD04BE"/>
    <w:rsid w:val="00DD2DDB"/>
    <w:rsid w:val="00DD4169"/>
    <w:rsid w:val="00DD5B2B"/>
    <w:rsid w:val="00DE1838"/>
    <w:rsid w:val="00DE1DBE"/>
    <w:rsid w:val="00DE3F62"/>
    <w:rsid w:val="00DE4579"/>
    <w:rsid w:val="00DE46E4"/>
    <w:rsid w:val="00DF4A56"/>
    <w:rsid w:val="00DF6372"/>
    <w:rsid w:val="00E04E24"/>
    <w:rsid w:val="00E07A3D"/>
    <w:rsid w:val="00E130EC"/>
    <w:rsid w:val="00E15631"/>
    <w:rsid w:val="00E200C3"/>
    <w:rsid w:val="00E21DD2"/>
    <w:rsid w:val="00E25B21"/>
    <w:rsid w:val="00E271A0"/>
    <w:rsid w:val="00E30849"/>
    <w:rsid w:val="00E321D3"/>
    <w:rsid w:val="00E32631"/>
    <w:rsid w:val="00E333D8"/>
    <w:rsid w:val="00E34D2F"/>
    <w:rsid w:val="00E47336"/>
    <w:rsid w:val="00E51051"/>
    <w:rsid w:val="00E55124"/>
    <w:rsid w:val="00E55180"/>
    <w:rsid w:val="00E60CCC"/>
    <w:rsid w:val="00E616AB"/>
    <w:rsid w:val="00E638F0"/>
    <w:rsid w:val="00E64B74"/>
    <w:rsid w:val="00E64DB2"/>
    <w:rsid w:val="00E65F98"/>
    <w:rsid w:val="00E678CB"/>
    <w:rsid w:val="00E67E9A"/>
    <w:rsid w:val="00E70242"/>
    <w:rsid w:val="00E70925"/>
    <w:rsid w:val="00E71642"/>
    <w:rsid w:val="00E71EF0"/>
    <w:rsid w:val="00E7367E"/>
    <w:rsid w:val="00E74C6F"/>
    <w:rsid w:val="00E76E96"/>
    <w:rsid w:val="00E80BD8"/>
    <w:rsid w:val="00E80D32"/>
    <w:rsid w:val="00E817DA"/>
    <w:rsid w:val="00E81DA0"/>
    <w:rsid w:val="00E8377E"/>
    <w:rsid w:val="00E919D2"/>
    <w:rsid w:val="00E969CC"/>
    <w:rsid w:val="00E97158"/>
    <w:rsid w:val="00EA1835"/>
    <w:rsid w:val="00EA4F78"/>
    <w:rsid w:val="00EB05FA"/>
    <w:rsid w:val="00EB26C0"/>
    <w:rsid w:val="00EB45C5"/>
    <w:rsid w:val="00EB56C1"/>
    <w:rsid w:val="00EB5725"/>
    <w:rsid w:val="00EB619F"/>
    <w:rsid w:val="00EB7559"/>
    <w:rsid w:val="00EB7A74"/>
    <w:rsid w:val="00EC1CF6"/>
    <w:rsid w:val="00EC598E"/>
    <w:rsid w:val="00EC734D"/>
    <w:rsid w:val="00EC7BD3"/>
    <w:rsid w:val="00ED1639"/>
    <w:rsid w:val="00ED1D83"/>
    <w:rsid w:val="00ED2D82"/>
    <w:rsid w:val="00ED2ED2"/>
    <w:rsid w:val="00ED4F98"/>
    <w:rsid w:val="00ED69B7"/>
    <w:rsid w:val="00EE4321"/>
    <w:rsid w:val="00EE48BD"/>
    <w:rsid w:val="00EE7654"/>
    <w:rsid w:val="00EF1A51"/>
    <w:rsid w:val="00EF1F71"/>
    <w:rsid w:val="00EF5721"/>
    <w:rsid w:val="00EF700F"/>
    <w:rsid w:val="00EF7A96"/>
    <w:rsid w:val="00EF7F35"/>
    <w:rsid w:val="00F00A26"/>
    <w:rsid w:val="00F04692"/>
    <w:rsid w:val="00F12061"/>
    <w:rsid w:val="00F167CD"/>
    <w:rsid w:val="00F22D37"/>
    <w:rsid w:val="00F257CA"/>
    <w:rsid w:val="00F31593"/>
    <w:rsid w:val="00F37303"/>
    <w:rsid w:val="00F37765"/>
    <w:rsid w:val="00F42AA1"/>
    <w:rsid w:val="00F536A8"/>
    <w:rsid w:val="00F55116"/>
    <w:rsid w:val="00F565B2"/>
    <w:rsid w:val="00F65435"/>
    <w:rsid w:val="00F677BC"/>
    <w:rsid w:val="00F67BF0"/>
    <w:rsid w:val="00F717D8"/>
    <w:rsid w:val="00F72DC9"/>
    <w:rsid w:val="00F73824"/>
    <w:rsid w:val="00F73CE7"/>
    <w:rsid w:val="00F74657"/>
    <w:rsid w:val="00F74E45"/>
    <w:rsid w:val="00F77095"/>
    <w:rsid w:val="00F81BF1"/>
    <w:rsid w:val="00F81C9E"/>
    <w:rsid w:val="00F83993"/>
    <w:rsid w:val="00F87A8D"/>
    <w:rsid w:val="00F9058B"/>
    <w:rsid w:val="00F91FDA"/>
    <w:rsid w:val="00F92275"/>
    <w:rsid w:val="00F92FCC"/>
    <w:rsid w:val="00F93A58"/>
    <w:rsid w:val="00F94F79"/>
    <w:rsid w:val="00F95CEF"/>
    <w:rsid w:val="00FA219A"/>
    <w:rsid w:val="00FA4FAE"/>
    <w:rsid w:val="00FA5582"/>
    <w:rsid w:val="00FA644C"/>
    <w:rsid w:val="00FA68E0"/>
    <w:rsid w:val="00FB1F10"/>
    <w:rsid w:val="00FB3245"/>
    <w:rsid w:val="00FB419A"/>
    <w:rsid w:val="00FB4AFC"/>
    <w:rsid w:val="00FB5D6E"/>
    <w:rsid w:val="00FB6667"/>
    <w:rsid w:val="00FB710F"/>
    <w:rsid w:val="00FB764D"/>
    <w:rsid w:val="00FB7696"/>
    <w:rsid w:val="00FC51BA"/>
    <w:rsid w:val="00FC58E1"/>
    <w:rsid w:val="00FC5DFD"/>
    <w:rsid w:val="00FC5F46"/>
    <w:rsid w:val="00FC6D47"/>
    <w:rsid w:val="00FC7D12"/>
    <w:rsid w:val="00FD078F"/>
    <w:rsid w:val="00FD52A3"/>
    <w:rsid w:val="00FD52EC"/>
    <w:rsid w:val="00FD5E9E"/>
    <w:rsid w:val="00FE3145"/>
    <w:rsid w:val="00FE3891"/>
    <w:rsid w:val="00FF244E"/>
    <w:rsid w:val="00FF4D34"/>
    <w:rsid w:val="00FF5477"/>
    <w:rsid w:val="00FF5626"/>
    <w:rsid w:val="00FF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F2D977"/>
  <w15:docId w15:val="{E7662778-A2FD-4C73-BD03-4B48369F0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F5844"/>
    <w:pPr>
      <w:keepNext/>
      <w:jc w:val="center"/>
      <w:outlineLvl w:val="1"/>
    </w:pPr>
    <w:rPr>
      <w:rFonts w:ascii="VNI-Times" w:hAnsi="VNI-Times"/>
      <w:sz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F5844"/>
    <w:rPr>
      <w:rFonts w:ascii="VNI-Times" w:hAnsi="VNI-Times"/>
      <w:sz w:val="28"/>
      <w:szCs w:val="24"/>
      <w:lang w:val="x-none" w:eastAsia="x-none"/>
    </w:rPr>
  </w:style>
  <w:style w:type="character" w:customStyle="1" w:styleId="Heading3Char">
    <w:name w:val="Heading 3 Char"/>
    <w:link w:val="Heading3"/>
    <w:rsid w:val="009F5844"/>
    <w:rPr>
      <w:b/>
      <w:bCs/>
      <w:sz w:val="24"/>
      <w:szCs w:val="24"/>
    </w:rPr>
  </w:style>
  <w:style w:type="character" w:customStyle="1" w:styleId="Heading7Char">
    <w:name w:val="Heading 7 Char"/>
    <w:link w:val="Heading7"/>
    <w:rsid w:val="009F5844"/>
    <w:rPr>
      <w:b/>
      <w:bCs/>
      <w:sz w:val="24"/>
      <w:szCs w:val="24"/>
    </w:rPr>
  </w:style>
  <w:style w:type="paragraph" w:styleId="Header">
    <w:name w:val="header"/>
    <w:basedOn w:val="Normal"/>
    <w:link w:val="HeaderChar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link w:val="Header"/>
    <w:rsid w:val="009F5844"/>
    <w:rPr>
      <w:sz w:val="28"/>
      <w:szCs w:val="28"/>
    </w:rPr>
  </w:style>
  <w:style w:type="table" w:styleId="TableGrid">
    <w:name w:val="Table Grid"/>
    <w:basedOn w:val="TableNormal"/>
    <w:rsid w:val="00CF5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  <w:style w:type="paragraph" w:styleId="BodyText">
    <w:name w:val="Body Text"/>
    <w:basedOn w:val="Normal"/>
    <w:link w:val="BodyTextChar"/>
    <w:qFormat/>
    <w:rsid w:val="001C1CFA"/>
    <w:pPr>
      <w:widowControl w:val="0"/>
      <w:autoSpaceDE w:val="0"/>
      <w:autoSpaceDN w:val="0"/>
      <w:spacing w:before="121"/>
      <w:ind w:left="980"/>
    </w:pPr>
    <w:rPr>
      <w:sz w:val="26"/>
      <w:szCs w:val="26"/>
      <w:lang w:bidi="en-US"/>
    </w:rPr>
  </w:style>
  <w:style w:type="character" w:customStyle="1" w:styleId="BodyTextChar">
    <w:name w:val="Body Text Char"/>
    <w:basedOn w:val="DefaultParagraphFont"/>
    <w:link w:val="BodyText"/>
    <w:rsid w:val="001C1CFA"/>
    <w:rPr>
      <w:sz w:val="26"/>
      <w:szCs w:val="26"/>
      <w:lang w:bidi="en-US"/>
    </w:rPr>
  </w:style>
  <w:style w:type="character" w:styleId="PageNumber">
    <w:name w:val="page number"/>
    <w:basedOn w:val="DefaultParagraphFont"/>
    <w:rsid w:val="009F5844"/>
  </w:style>
  <w:style w:type="paragraph" w:styleId="NormalWeb">
    <w:name w:val="Normal (Web)"/>
    <w:basedOn w:val="Normal"/>
    <w:uiPriority w:val="99"/>
    <w:rsid w:val="009F5844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rsid w:val="009F5844"/>
    <w:rPr>
      <w:rFonts w:ascii="VNI-Times" w:hAnsi="VNI-Times"/>
      <w:b/>
      <w:bCs/>
      <w:sz w:val="28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9F5844"/>
    <w:rPr>
      <w:rFonts w:ascii="VNI-Times" w:hAnsi="VNI-Times"/>
      <w:b/>
      <w:bCs/>
      <w:sz w:val="28"/>
      <w:szCs w:val="24"/>
      <w:lang w:val="x-none" w:eastAsia="x-none"/>
    </w:rPr>
  </w:style>
  <w:style w:type="paragraph" w:customStyle="1" w:styleId="Style1">
    <w:name w:val="Style1"/>
    <w:basedOn w:val="Normal"/>
    <w:rsid w:val="009F5844"/>
    <w:pPr>
      <w:shd w:val="clear" w:color="auto" w:fill="CCCCCC"/>
      <w:spacing w:before="240" w:after="60" w:line="264" w:lineRule="auto"/>
      <w:jc w:val="both"/>
    </w:pPr>
    <w:rPr>
      <w:rFonts w:ascii=".VnBlack" w:hAnsi=".VnBlack"/>
    </w:rPr>
  </w:style>
  <w:style w:type="paragraph" w:customStyle="1" w:styleId="indent">
    <w:name w:val="– indent"/>
    <w:basedOn w:val="Normal"/>
    <w:rsid w:val="009F5844"/>
    <w:pPr>
      <w:tabs>
        <w:tab w:val="num" w:pos="567"/>
      </w:tabs>
      <w:spacing w:before="60" w:after="60" w:line="264" w:lineRule="auto"/>
      <w:ind w:left="567" w:hanging="283"/>
      <w:jc w:val="both"/>
    </w:pPr>
    <w:rPr>
      <w:rFonts w:ascii=".VnTime" w:hAnsi=".VnTime"/>
    </w:rPr>
  </w:style>
  <w:style w:type="paragraph" w:customStyle="1" w:styleId="Style2">
    <w:name w:val="Style2"/>
    <w:basedOn w:val="Normal"/>
    <w:rsid w:val="009F5844"/>
    <w:pPr>
      <w:spacing w:before="60" w:after="60" w:line="264" w:lineRule="auto"/>
      <w:jc w:val="both"/>
    </w:pPr>
    <w:rPr>
      <w:rFonts w:ascii=".VnArial" w:hAnsi=".VnArial"/>
      <w:b/>
    </w:rPr>
  </w:style>
  <w:style w:type="paragraph" w:customStyle="1" w:styleId="ketluan">
    <w:name w:val="ket luan"/>
    <w:basedOn w:val="Normal"/>
    <w:rsid w:val="009F5844"/>
    <w:pPr>
      <w:tabs>
        <w:tab w:val="num" w:pos="284"/>
      </w:tabs>
      <w:spacing w:before="60" w:after="60" w:line="264" w:lineRule="auto"/>
      <w:ind w:left="284" w:hanging="284"/>
      <w:jc w:val="both"/>
    </w:pPr>
    <w:rPr>
      <w:rFonts w:ascii=".VnTime" w:hAnsi=".VnTime"/>
      <w:b/>
      <w:i/>
    </w:rPr>
  </w:style>
  <w:style w:type="paragraph" w:styleId="Title">
    <w:name w:val="Title"/>
    <w:aliases w:val="Mon"/>
    <w:basedOn w:val="Normal"/>
    <w:link w:val="TitleChar"/>
    <w:qFormat/>
    <w:rsid w:val="009F5844"/>
    <w:pPr>
      <w:spacing w:after="80" w:line="264" w:lineRule="auto"/>
      <w:jc w:val="center"/>
    </w:pPr>
    <w:rPr>
      <w:rFonts w:ascii=".VnBook-AntiquaH" w:eastAsia="Batang" w:hAnsi=".VnBook-AntiquaH"/>
      <w:b/>
      <w:bCs/>
      <w:sz w:val="48"/>
      <w:szCs w:val="48"/>
      <w:lang w:val="x-none" w:eastAsia="x-none"/>
    </w:rPr>
  </w:style>
  <w:style w:type="character" w:customStyle="1" w:styleId="TitleChar">
    <w:name w:val="Title Char"/>
    <w:aliases w:val="Mon Char"/>
    <w:basedOn w:val="DefaultParagraphFont"/>
    <w:link w:val="Title"/>
    <w:rsid w:val="009F5844"/>
    <w:rPr>
      <w:rFonts w:ascii=".VnBook-AntiquaH" w:eastAsia="Batang" w:hAnsi=".VnBook-AntiquaH"/>
      <w:b/>
      <w:bCs/>
      <w:sz w:val="48"/>
      <w:szCs w:val="48"/>
      <w:lang w:val="x-none" w:eastAsia="x-none"/>
    </w:rPr>
  </w:style>
  <w:style w:type="paragraph" w:customStyle="1" w:styleId="bulet">
    <w:name w:val="bulet"/>
    <w:basedOn w:val="Normal"/>
    <w:rsid w:val="009F5844"/>
    <w:pPr>
      <w:tabs>
        <w:tab w:val="num" w:pos="0"/>
      </w:tabs>
      <w:spacing w:before="60" w:after="60" w:line="264" w:lineRule="auto"/>
      <w:ind w:left="360" w:hanging="360"/>
      <w:jc w:val="both"/>
    </w:pPr>
    <w:rPr>
      <w:rFonts w:ascii=".VnTime" w:hAnsi=".VnTime"/>
      <w:b/>
      <w:i/>
    </w:rPr>
  </w:style>
  <w:style w:type="paragraph" w:customStyle="1" w:styleId="Default">
    <w:name w:val="Default"/>
    <w:rsid w:val="009F584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TDisplayEquation">
    <w:name w:val="MTDisplayEquation"/>
    <w:basedOn w:val="Normal"/>
    <w:rsid w:val="009F5844"/>
    <w:pPr>
      <w:spacing w:before="60" w:after="60" w:line="288" w:lineRule="auto"/>
      <w:ind w:left="720" w:hanging="720"/>
      <w:jc w:val="both"/>
    </w:pPr>
    <w:rPr>
      <w:rFonts w:ascii=".VnTime" w:hAnsi=".VnTime"/>
      <w:lang w:val="pt-BR"/>
    </w:rPr>
  </w:style>
  <w:style w:type="paragraph" w:styleId="NoSpacing">
    <w:name w:val="No Spacing"/>
    <w:link w:val="NoSpacingChar"/>
    <w:qFormat/>
    <w:rsid w:val="009F5844"/>
    <w:rPr>
      <w:sz w:val="22"/>
      <w:szCs w:val="22"/>
    </w:rPr>
  </w:style>
  <w:style w:type="character" w:customStyle="1" w:styleId="NoSpacingChar">
    <w:name w:val="No Spacing Char"/>
    <w:link w:val="NoSpacing"/>
    <w:locked/>
    <w:rsid w:val="009F5844"/>
    <w:rPr>
      <w:sz w:val="22"/>
      <w:szCs w:val="22"/>
    </w:rPr>
  </w:style>
  <w:style w:type="character" w:styleId="Hyperlink">
    <w:name w:val="Hyperlink"/>
    <w:uiPriority w:val="99"/>
    <w:unhideWhenUsed/>
    <w:rsid w:val="00E71642"/>
    <w:rPr>
      <w:color w:val="0000FF"/>
      <w:u w:val="single"/>
    </w:rPr>
  </w:style>
  <w:style w:type="character" w:styleId="Strong">
    <w:name w:val="Strong"/>
    <w:qFormat/>
    <w:rsid w:val="00E71642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B079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38AAB-FAE6-4E76-8B9B-4D7454C69C0B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FD307935-969E-488D-A428-A714B753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5808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lumia nokia</cp:lastModifiedBy>
  <cp:revision>928</cp:revision>
  <cp:lastPrinted>2018-02-25T01:35:00Z</cp:lastPrinted>
  <dcterms:created xsi:type="dcterms:W3CDTF">2018-01-18T01:13:00Z</dcterms:created>
  <dcterms:modified xsi:type="dcterms:W3CDTF">2018-09-03T04:31:00Z</dcterms:modified>
</cp:coreProperties>
</file>